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7B944807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3C5FB2" w:rsidRPr="003C5FB2">
        <w:t>10016613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lastRenderedPageBreak/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1DCDF1B4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A5279F">
            <w:rPr>
              <w:rFonts w:cs="Arial"/>
              <w:bCs/>
              <w:color w:val="000000" w:themeColor="text1"/>
              <w:szCs w:val="22"/>
            </w:rPr>
            <w:t xml:space="preserve">business area name </w:t>
          </w:r>
        </w:sdtContent>
      </w:sdt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4" w:name="_Hlk122365554"/>
      <w:r>
        <w:t xml:space="preserve">at least </w:t>
      </w:r>
      <w:r>
        <w:rPr>
          <w:b/>
          <w:bCs/>
        </w:rPr>
        <w:t>EUR</w:t>
      </w:r>
      <w:bookmarkEnd w:id="34"/>
      <w:r w:rsidR="00A372EB">
        <w:rPr>
          <w:b/>
          <w:bCs/>
        </w:rPr>
        <w:t xml:space="preserve"> </w:t>
      </w:r>
      <w:r w:rsidR="00A5279F">
        <w:rPr>
          <w:rFonts w:cs="Arial"/>
          <w:szCs w:val="22"/>
        </w:rPr>
        <w:t>59.000,00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1F7C2BC4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A5279F">
        <w:t>3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5" w:name="_Toc154582621"/>
      <w:bookmarkStart w:id="36" w:name="_Toc218866210"/>
      <w:r w:rsidRPr="001E1B9C">
        <w:t>Technical capacity</w:t>
      </w:r>
      <w:bookmarkEnd w:id="35"/>
      <w:bookmarkEnd w:id="36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7" w:name="_Hlk154582209"/>
      <w:r w:rsidRPr="00DA5D97">
        <w:rPr>
          <w:i/>
        </w:rPr>
        <w:t xml:space="preserve">the past three years </w:t>
      </w:r>
      <w:bookmarkEnd w:id="37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8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8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39" w:name="_Toc154582622"/>
      <w:bookmarkStart w:id="40" w:name="_Toc218866211"/>
      <w:r w:rsidRPr="001E1B9C">
        <w:t>Minimum requirements for references</w:t>
      </w:r>
      <w:bookmarkEnd w:id="39"/>
      <w:bookmarkEnd w:id="40"/>
    </w:p>
    <w:p w14:paraId="386E55F6" w14:textId="0A6CEC5B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A5279F">
        <w:rPr>
          <w:b w:val="0"/>
          <w:bCs w:val="0"/>
        </w:rPr>
        <w:t>30.000,00</w:t>
      </w:r>
      <w:r w:rsidRPr="00DA5D97">
        <w:rPr>
          <w:b w:val="0"/>
          <w:bCs w:val="0"/>
        </w:rPr>
        <w:t>.</w:t>
      </w:r>
      <w:bookmarkStart w:id="41" w:name="_Hlk124872251"/>
    </w:p>
    <w:bookmarkEnd w:id="41"/>
    <w:p w14:paraId="0B37405C" w14:textId="6341DBF2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706F6A">
        <w:rPr>
          <w:b w:val="0"/>
        </w:rPr>
        <w:t>3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2" w:name="_Hlk124872240"/>
      <w:r w:rsidR="00706F6A" w:rsidRPr="00706F6A">
        <w:rPr>
          <w:b w:val="0"/>
        </w:rPr>
        <w:t>advisory and training in gender equality and gender mainstreaming</w:t>
      </w:r>
    </w:p>
    <w:bookmarkEnd w:id="42"/>
    <w:p w14:paraId="200EC6B6" w14:textId="5C8302A8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0B75FE">
        <w:rPr>
          <w:bCs w:val="0"/>
        </w:rPr>
        <w:t>1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0B75FE">
        <w:rPr>
          <w:bCs w:val="0"/>
        </w:rPr>
        <w:fldChar w:fldCharType="begin">
          <w:ffData>
            <w:name w:val=""/>
            <w:enabled/>
            <w:calcOnExit w:val="0"/>
            <w:textInput>
              <w:default w:val="in the region"/>
            </w:textInput>
          </w:ffData>
        </w:fldChar>
      </w:r>
      <w:r w:rsidR="000B75FE">
        <w:rPr>
          <w:bCs w:val="0"/>
        </w:rPr>
        <w:instrText xml:space="preserve"> FORMTEXT </w:instrText>
      </w:r>
      <w:r w:rsidR="000B75FE">
        <w:rPr>
          <w:bCs w:val="0"/>
        </w:rPr>
      </w:r>
      <w:r w:rsidR="000B75FE">
        <w:rPr>
          <w:bCs w:val="0"/>
        </w:rPr>
        <w:fldChar w:fldCharType="separate"/>
      </w:r>
      <w:r w:rsidR="000B75FE">
        <w:rPr>
          <w:bCs w:val="0"/>
          <w:noProof/>
        </w:rPr>
        <w:t>in the region</w:t>
      </w:r>
      <w:r w:rsidR="000B75FE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="000B75FE" w:rsidRPr="000B75FE">
        <w:rPr>
          <w:bCs w:val="0"/>
        </w:rPr>
        <w:t>Southern Asia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3" w:name="_Hlk124872272"/>
    </w:p>
    <w:bookmarkEnd w:id="43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4" w:name="_Hlk124872282"/>
    </w:p>
    <w:bookmarkEnd w:id="44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5" w:name="_Hlk124872297"/>
    </w:p>
    <w:bookmarkEnd w:id="45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6" w:name="_Hlk124872305"/>
    </w:p>
    <w:bookmarkEnd w:id="46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7" w:name="_Hlk124872313"/>
    </w:p>
    <w:bookmarkEnd w:id="47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22"/>
    </w:p>
    <w:bookmarkEnd w:id="48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49" w:name="_Toc154582623"/>
      <w:bookmarkStart w:id="50" w:name="_Toc218866212"/>
      <w:r w:rsidRPr="001E1B9C">
        <w:rPr>
          <w:rStyle w:val="berschrift3Zchn"/>
        </w:rPr>
        <w:lastRenderedPageBreak/>
        <w:t>Overview of reference projects</w:t>
      </w:r>
      <w:bookmarkEnd w:id="49"/>
      <w:bookmarkEnd w:id="50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B830C30" w:rsidR="003049BD" w:rsidRPr="001E1B9C" w:rsidRDefault="003049BD" w:rsidP="00975A78">
      <w:pPr>
        <w:spacing w:after="60"/>
        <w:jc w:val="both"/>
        <w:rPr>
          <w:rStyle w:val="Seitenzahl"/>
        </w:rPr>
      </w:pPr>
      <w:bookmarkStart w:id="51" w:name="_Hlk124872355"/>
      <w:bookmarkEnd w:id="51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04F2" w14:textId="77777777" w:rsidR="001C2592" w:rsidRDefault="001C2592" w:rsidP="00A637D0">
      <w:r>
        <w:separator/>
      </w:r>
    </w:p>
  </w:endnote>
  <w:endnote w:type="continuationSeparator" w:id="0">
    <w:p w14:paraId="3A414464" w14:textId="77777777" w:rsidR="001C2592" w:rsidRDefault="001C259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3B80" w14:textId="77777777" w:rsidR="001C2592" w:rsidRDefault="001C2592" w:rsidP="00A637D0">
      <w:r>
        <w:separator/>
      </w:r>
    </w:p>
  </w:footnote>
  <w:footnote w:type="continuationSeparator" w:id="0">
    <w:p w14:paraId="5D4B95A5" w14:textId="77777777" w:rsidR="001C2592" w:rsidRDefault="001C2592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155A0E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155A0E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155A0E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5FE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55A0E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5FB2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950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6F6A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43EDE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5279F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43EDE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10</Pages>
  <Words>1720</Words>
  <Characters>10840</Characters>
  <Application>Microsoft Office Word</Application>
  <DocSecurity>0</DocSecurity>
  <Lines>90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Akan, Denise Oezlem GIZ</cp:lastModifiedBy>
  <cp:revision>4</cp:revision>
  <cp:lastPrinted>2018-02-16T12:47:00Z</cp:lastPrinted>
  <dcterms:created xsi:type="dcterms:W3CDTF">2026-04-13T08:15:00Z</dcterms:created>
  <dcterms:modified xsi:type="dcterms:W3CDTF">2026-04-13T10:06:00Z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